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44E96" w14:textId="4363AA82" w:rsidR="006A363D" w:rsidRPr="00B40A1A" w:rsidRDefault="006A363D" w:rsidP="006A363D">
      <w:pPr>
        <w:tabs>
          <w:tab w:val="right" w:pos="9270"/>
        </w:tabs>
        <w:rPr>
          <w:b/>
          <w:bCs/>
          <w:u w:val="single"/>
        </w:rPr>
      </w:pPr>
      <w:r w:rsidRPr="00B40A1A">
        <w:rPr>
          <w:b/>
          <w:bCs/>
          <w:u w:val="single"/>
        </w:rPr>
        <w:t>SUPPORT SERVICES</w:t>
      </w:r>
      <w:r w:rsidRPr="006A363D">
        <w:rPr>
          <w:b/>
          <w:bCs/>
        </w:rPr>
        <w:tab/>
      </w:r>
      <w:r w:rsidRPr="00B40A1A">
        <w:rPr>
          <w:b/>
          <w:bCs/>
          <w:u w:val="single"/>
        </w:rPr>
        <w:t>Regulation</w:t>
      </w:r>
      <w:r w:rsidRPr="006A363D">
        <w:rPr>
          <w:b/>
          <w:bCs/>
        </w:rPr>
        <w:t xml:space="preserve"> 5410</w:t>
      </w:r>
    </w:p>
    <w:p w14:paraId="34975039" w14:textId="77777777" w:rsidR="006A363D" w:rsidRPr="00B40A1A" w:rsidRDefault="006A363D" w:rsidP="00D771F9">
      <w:pPr>
        <w:rPr>
          <w:b/>
          <w:bCs/>
          <w:u w:val="single"/>
        </w:rPr>
      </w:pPr>
    </w:p>
    <w:p w14:paraId="5D2BF60D" w14:textId="77777777" w:rsidR="006A363D" w:rsidRPr="00B40A1A" w:rsidRDefault="006A363D" w:rsidP="00D771F9">
      <w:pPr>
        <w:rPr>
          <w:b/>
          <w:bCs/>
          <w:u w:val="single"/>
        </w:rPr>
      </w:pPr>
      <w:r w:rsidRPr="00B40A1A">
        <w:rPr>
          <w:b/>
          <w:bCs/>
          <w:u w:val="single"/>
        </w:rPr>
        <w:t>Inventory Management</w:t>
      </w:r>
    </w:p>
    <w:p w14:paraId="0749AE60" w14:textId="77777777" w:rsidR="006A363D" w:rsidRPr="00B40A1A" w:rsidRDefault="006A363D" w:rsidP="00D771F9">
      <w:pPr>
        <w:rPr>
          <w:b/>
          <w:bCs/>
          <w:u w:val="single"/>
        </w:rPr>
      </w:pPr>
    </w:p>
    <w:p w14:paraId="09411EFA" w14:textId="61AF7A5D" w:rsidR="006A552E" w:rsidRDefault="006A363D" w:rsidP="00D771F9">
      <w:r w:rsidRPr="00B40A1A">
        <w:rPr>
          <w:b/>
          <w:bCs/>
          <w:u w:val="single"/>
        </w:rPr>
        <w:t>Inventory Requirements</w:t>
      </w:r>
      <w:r w:rsidR="006A552E" w:rsidRPr="00D771F9">
        <w:tab/>
      </w:r>
      <w:r w:rsidR="006A552E" w:rsidRPr="00D771F9">
        <w:tab/>
      </w:r>
      <w:r w:rsidR="006A552E" w:rsidRPr="00D771F9">
        <w:tab/>
      </w:r>
      <w:r w:rsidR="006A552E" w:rsidRPr="00D771F9">
        <w:tab/>
      </w:r>
      <w:r w:rsidR="006A552E" w:rsidRPr="00D771F9">
        <w:tab/>
      </w:r>
      <w:r w:rsidR="006A552E" w:rsidRPr="00D771F9">
        <w:tab/>
      </w:r>
      <w:r w:rsidR="00D771F9">
        <w:tab/>
      </w:r>
    </w:p>
    <w:p w14:paraId="68D2F281" w14:textId="77777777" w:rsidR="006A552E" w:rsidRDefault="006A552E" w:rsidP="00D771F9"/>
    <w:p w14:paraId="32770530" w14:textId="77777777" w:rsidR="00087DF6" w:rsidRDefault="00087DF6" w:rsidP="00D771F9">
      <w:pPr>
        <w:jc w:val="center"/>
      </w:pPr>
    </w:p>
    <w:p w14:paraId="2D6660AE" w14:textId="1685C9D2" w:rsidR="004E6E95" w:rsidRPr="00AA7A2A" w:rsidRDefault="004E6E95" w:rsidP="004E6E95">
      <w:pPr>
        <w:rPr>
          <w:b/>
        </w:rPr>
      </w:pPr>
      <w:r w:rsidRPr="00AA7A2A">
        <w:rPr>
          <w:b/>
        </w:rPr>
        <w:t>Federal Program Equipment and Supplies</w:t>
      </w:r>
    </w:p>
    <w:p w14:paraId="4B97BA18" w14:textId="77777777" w:rsidR="004E6E95" w:rsidRDefault="004E6E95" w:rsidP="004E6E95"/>
    <w:p w14:paraId="16CAFE1E" w14:textId="77777777" w:rsidR="004E6E95" w:rsidRPr="00B40A1A" w:rsidRDefault="004E6E95" w:rsidP="00B40A1A">
      <w:pPr>
        <w:pStyle w:val="Heading1"/>
        <w:rPr>
          <w:u w:val="none"/>
        </w:rPr>
      </w:pPr>
      <w:r w:rsidRPr="00B40A1A">
        <w:rPr>
          <w:u w:val="none"/>
        </w:rPr>
        <w:t>Definitions</w:t>
      </w:r>
    </w:p>
    <w:p w14:paraId="04837EBF" w14:textId="77777777" w:rsidR="004E6E95" w:rsidRDefault="004E6E95" w:rsidP="004E6E95"/>
    <w:p w14:paraId="43A2218E" w14:textId="77777777" w:rsidR="004E6E95" w:rsidRDefault="004E6E95" w:rsidP="004E6E95">
      <w:r w:rsidRPr="000F6DAA">
        <w:rPr>
          <w:i/>
        </w:rPr>
        <w:t xml:space="preserve">Equipment </w:t>
      </w:r>
      <w:r>
        <w:t>- Tangible, nonexpendable personal property having a useful life of more than a year and an acquisition cost of $1,000.00 or more per unit.</w:t>
      </w:r>
    </w:p>
    <w:p w14:paraId="3DEE18F5" w14:textId="77777777" w:rsidR="004E6E95" w:rsidRDefault="004E6E95" w:rsidP="004E6E95"/>
    <w:p w14:paraId="724036B5" w14:textId="77777777" w:rsidR="004E6E95" w:rsidRDefault="004E6E95" w:rsidP="004E6E95">
      <w:r w:rsidRPr="000F6DAA">
        <w:rPr>
          <w:i/>
        </w:rPr>
        <w:t>Supplies</w:t>
      </w:r>
      <w:r>
        <w:t xml:space="preserve"> - All tangible personal property other than equipment.  Computing devices are supplies if cost is less than $1,000.00.</w:t>
      </w:r>
    </w:p>
    <w:p w14:paraId="247FB771" w14:textId="77777777" w:rsidR="004E6E95" w:rsidRDefault="004E6E95" w:rsidP="004E6E95"/>
    <w:p w14:paraId="52AD1CED" w14:textId="77777777" w:rsidR="004E6E95" w:rsidRPr="00B40A1A" w:rsidRDefault="004E6E95" w:rsidP="00B40A1A">
      <w:pPr>
        <w:pStyle w:val="Heading1"/>
        <w:rPr>
          <w:u w:val="none"/>
        </w:rPr>
      </w:pPr>
      <w:r w:rsidRPr="00B40A1A">
        <w:rPr>
          <w:u w:val="none"/>
        </w:rPr>
        <w:t>Additional Tracking Requirements</w:t>
      </w:r>
    </w:p>
    <w:p w14:paraId="563B96C0" w14:textId="77777777" w:rsidR="004E6E95" w:rsidRDefault="004E6E95" w:rsidP="004E6E95"/>
    <w:p w14:paraId="471317BF" w14:textId="2AD4F853" w:rsidR="004E6E95" w:rsidRDefault="004E6E95" w:rsidP="004E6E95">
      <w:r>
        <w:t>The District will maintain effective control over and accountability for all funds, property, and other assets.  Regardless of cost, the District will maintain effective control and will safeguard all assets and ensure that they are used solely for authorized programs.</w:t>
      </w:r>
    </w:p>
    <w:p w14:paraId="4EBEDAC1" w14:textId="77777777" w:rsidR="004E6E95" w:rsidRDefault="004E6E95" w:rsidP="004E6E95"/>
    <w:p w14:paraId="50144175" w14:textId="77777777" w:rsidR="004E6E95" w:rsidRPr="00B40A1A" w:rsidRDefault="004E6E95" w:rsidP="004E6E95">
      <w:pPr>
        <w:pStyle w:val="Heading1"/>
        <w:rPr>
          <w:u w:val="none"/>
        </w:rPr>
      </w:pPr>
      <w:r w:rsidRPr="00B40A1A">
        <w:rPr>
          <w:u w:val="none"/>
        </w:rPr>
        <w:t>Property, Equipment, and Supplies for Private School Children</w:t>
      </w:r>
    </w:p>
    <w:p w14:paraId="12498C0B" w14:textId="77777777" w:rsidR="004E6E95" w:rsidRPr="004E6E95" w:rsidRDefault="004E6E95" w:rsidP="004E6E95"/>
    <w:p w14:paraId="341FF59A" w14:textId="77777777" w:rsidR="004E6E95" w:rsidRDefault="004E6E95" w:rsidP="004E6E95">
      <w:r>
        <w:t>The District will keep title to and exercise continuing administrative control over all property, equipment, and supplies acquired with Title I funds for the benefit of eligible private school children.</w:t>
      </w:r>
    </w:p>
    <w:p w14:paraId="76F02236" w14:textId="77777777" w:rsidR="004E6E95" w:rsidRDefault="004E6E95" w:rsidP="004E6E95"/>
    <w:p w14:paraId="491DF574" w14:textId="77777777" w:rsidR="004E6E95" w:rsidRDefault="004E6E95" w:rsidP="004E6E95">
      <w:r>
        <w:t xml:space="preserve">The District may place equipment and supplies in a private school for the </w:t>
      </w:r>
      <w:proofErr w:type="gramStart"/>
      <w:r>
        <w:t>period of time</w:t>
      </w:r>
      <w:proofErr w:type="gramEnd"/>
      <w:r>
        <w:t xml:space="preserve"> needed for the Title I program.</w:t>
      </w:r>
    </w:p>
    <w:p w14:paraId="4DB9C64F" w14:textId="77777777" w:rsidR="004E6E95" w:rsidRDefault="004E6E95" w:rsidP="004E6E95"/>
    <w:p w14:paraId="1D5E3B2F" w14:textId="77777777" w:rsidR="004E6E95" w:rsidRDefault="004E6E95" w:rsidP="004E6E95">
      <w:r>
        <w:t>The District will ensure that equipment and supplies placed in a private school are used only for Title I purposes and can be removed from the private school without remodeling the private school facility.</w:t>
      </w:r>
    </w:p>
    <w:p w14:paraId="6CD1365F" w14:textId="77777777" w:rsidR="004E6E95" w:rsidRDefault="004E6E95" w:rsidP="004E6E95"/>
    <w:p w14:paraId="43113DF6" w14:textId="77777777" w:rsidR="004E6E95" w:rsidRDefault="004E6E95" w:rsidP="004E6E95">
      <w:r>
        <w:t>The District will remove equipment and supplies from a private school when the District no longer needs them to provide Title I services or when removal is necessary to avoid unauthorized use for purposes other than Title I.</w:t>
      </w:r>
    </w:p>
    <w:p w14:paraId="7E52EC73" w14:textId="77777777" w:rsidR="004E6E95" w:rsidRDefault="004E6E95" w:rsidP="004E6E95"/>
    <w:p w14:paraId="7FE3DE6D" w14:textId="0782CF93" w:rsidR="004E6E95" w:rsidRDefault="004E6E95" w:rsidP="004E6E95">
      <w:r>
        <w:t>The District will not use Title I funds for repairs, minor remodeling, or construction of private school facilities.</w:t>
      </w:r>
    </w:p>
    <w:p w14:paraId="4282C59D" w14:textId="77777777" w:rsidR="004E6E95" w:rsidRDefault="004E6E95" w:rsidP="004E6E95"/>
    <w:p w14:paraId="04776B8D" w14:textId="77777777" w:rsidR="006A363D" w:rsidRDefault="006A363D">
      <w:pPr>
        <w:jc w:val="left"/>
        <w:rPr>
          <w:b/>
        </w:rPr>
      </w:pPr>
      <w:r>
        <w:rPr>
          <w:b/>
        </w:rPr>
        <w:br w:type="page"/>
      </w:r>
    </w:p>
    <w:p w14:paraId="2DE3FFF6" w14:textId="32C32BE3" w:rsidR="004E6E95" w:rsidRPr="00AA7A2A" w:rsidRDefault="004E6E95" w:rsidP="004E6E95">
      <w:pPr>
        <w:rPr>
          <w:b/>
        </w:rPr>
      </w:pPr>
      <w:r w:rsidRPr="00AA7A2A">
        <w:rPr>
          <w:b/>
        </w:rPr>
        <w:lastRenderedPageBreak/>
        <w:t>Equipment Disposition</w:t>
      </w:r>
    </w:p>
    <w:p w14:paraId="1EDF57BC" w14:textId="77777777" w:rsidR="004E6E95" w:rsidRDefault="004E6E95" w:rsidP="004E6E95"/>
    <w:p w14:paraId="79359931" w14:textId="47476404" w:rsidR="004E6E95" w:rsidRDefault="004E6E95" w:rsidP="004E6E95">
      <w:r>
        <w:t xml:space="preserve">The District will use equipment used in the Federal program for which it was acquired as long as needed for that program, </w:t>
      </w:r>
      <w:proofErr w:type="gramStart"/>
      <w:r>
        <w:t>whether or not</w:t>
      </w:r>
      <w:proofErr w:type="gramEnd"/>
      <w:r>
        <w:t xml:space="preserve"> the program continues to be supported by the federal award.</w:t>
      </w:r>
    </w:p>
    <w:p w14:paraId="1842DB19" w14:textId="77777777" w:rsidR="004E6E95" w:rsidRDefault="004E6E95" w:rsidP="004E6E95"/>
    <w:p w14:paraId="57DC0FF1" w14:textId="18D4BB75" w:rsidR="004E6E95" w:rsidRDefault="004E6E95" w:rsidP="004E6E95">
      <w:r>
        <w:t>When equipment acquired under a federal award is no longer needed for the original program, the District will dispose of the equipment as follows:</w:t>
      </w:r>
    </w:p>
    <w:p w14:paraId="305C83CB" w14:textId="77777777" w:rsidR="004E6E95" w:rsidRDefault="004E6E95" w:rsidP="004E6E95"/>
    <w:p w14:paraId="6838C428" w14:textId="34282E5A" w:rsidR="004E6E95" w:rsidRDefault="004E6E95" w:rsidP="004E6E95">
      <w:pPr>
        <w:pStyle w:val="ListParagraph"/>
        <w:numPr>
          <w:ilvl w:val="0"/>
          <w:numId w:val="9"/>
        </w:numPr>
        <w:jc w:val="left"/>
      </w:pPr>
      <w:r w:rsidRPr="004E6E95">
        <w:t xml:space="preserve"> </w:t>
      </w:r>
      <w:r>
        <w:t>Items with a current per-unit fair market value of $10,000 or less may be retained, sold, or otherwise disposed of with no further responsibility to the federal agency or pass-through entity, unless the terms and conditions of the federal award provide otherwise.</w:t>
      </w:r>
    </w:p>
    <w:p w14:paraId="64CA2253" w14:textId="77777777" w:rsidR="004E6E95" w:rsidRDefault="004E6E95" w:rsidP="004E6E95">
      <w:pPr>
        <w:pStyle w:val="ListParagraph"/>
      </w:pPr>
    </w:p>
    <w:p w14:paraId="3993A44B" w14:textId="04870B0A" w:rsidR="004E6E95" w:rsidRDefault="004E6E95" w:rsidP="004E6E95">
      <w:pPr>
        <w:pStyle w:val="ListParagraph"/>
        <w:numPr>
          <w:ilvl w:val="0"/>
          <w:numId w:val="9"/>
        </w:numPr>
        <w:jc w:val="left"/>
      </w:pPr>
      <w:r w:rsidRPr="004E6E95">
        <w:t xml:space="preserve"> </w:t>
      </w:r>
      <w:r>
        <w:t xml:space="preserve">Items with a current per-unit fair market value </w:t>
      </w:r>
      <w:proofErr w:type="gramStart"/>
      <w:r>
        <w:t>in excess of</w:t>
      </w:r>
      <w:proofErr w:type="gramEnd"/>
      <w:r>
        <w:t xml:space="preserve"> $10,000 may be retained or sold as permitted by federal law. The District will account to the federal agency or pass-through entity for the applicable federal share of the current market value or sale proceeds.</w:t>
      </w:r>
    </w:p>
    <w:p w14:paraId="7012986D" w14:textId="77777777" w:rsidR="004E6E95" w:rsidRDefault="004E6E95" w:rsidP="004E6E95">
      <w:pPr>
        <w:pStyle w:val="ListParagraph"/>
      </w:pPr>
    </w:p>
    <w:p w14:paraId="146E7CDF" w14:textId="77777777" w:rsidR="004E6E95" w:rsidRDefault="004E6E95" w:rsidP="004E6E95">
      <w:pPr>
        <w:pStyle w:val="ListParagraph"/>
        <w:numPr>
          <w:ilvl w:val="0"/>
          <w:numId w:val="9"/>
        </w:numPr>
        <w:jc w:val="left"/>
      </w:pPr>
      <w:r>
        <w:t>Sales procedures will comply with Policy 3390.</w:t>
      </w:r>
    </w:p>
    <w:p w14:paraId="0A574A36" w14:textId="77777777" w:rsidR="004E6E95" w:rsidRDefault="004E6E95" w:rsidP="004E6E95"/>
    <w:p w14:paraId="4F60F294" w14:textId="77777777" w:rsidR="004E6E95" w:rsidRDefault="004E6E95" w:rsidP="00D771F9">
      <w:pPr>
        <w:jc w:val="center"/>
      </w:pPr>
    </w:p>
    <w:p w14:paraId="37AF2941" w14:textId="51C6B6D5" w:rsidR="00357687" w:rsidRDefault="00357687" w:rsidP="00D771F9">
      <w:pPr>
        <w:jc w:val="center"/>
      </w:pPr>
      <w:r w:rsidRPr="00357687">
        <w:t>*****</w:t>
      </w:r>
    </w:p>
    <w:p w14:paraId="72C2A1EB" w14:textId="77777777" w:rsidR="006A363D" w:rsidRPr="00357687" w:rsidRDefault="006A363D" w:rsidP="00D771F9">
      <w:pPr>
        <w:jc w:val="center"/>
      </w:pPr>
    </w:p>
    <w:p w14:paraId="55CE7003" w14:textId="77777777" w:rsidR="00357687" w:rsidRDefault="00357687" w:rsidP="00D771F9">
      <w:r w:rsidRPr="00357687">
        <w:t>August 2026, Copyright © 2026 Missouri Consultants for Education, LLC</w:t>
      </w:r>
    </w:p>
    <w:sectPr w:rsidR="00357687">
      <w:headerReference w:type="default" r:id="rId7"/>
      <w:footerReference w:type="default" r:id="rId8"/>
      <w:footerReference w:type="first" r:id="rId9"/>
      <w:pgSz w:w="12240" w:h="15840" w:code="1"/>
      <w:pgMar w:top="1440" w:right="1440" w:bottom="1440" w:left="1440" w:header="1440" w:footer="10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852F9" w14:textId="77777777" w:rsidR="007E3C1E" w:rsidRDefault="007E3C1E" w:rsidP="00D771F9">
      <w:r>
        <w:separator/>
      </w:r>
    </w:p>
  </w:endnote>
  <w:endnote w:type="continuationSeparator" w:id="0">
    <w:p w14:paraId="3A7CE49B" w14:textId="77777777" w:rsidR="007E3C1E" w:rsidRDefault="007E3C1E" w:rsidP="00D7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EngraversGothic BT">
    <w:charset w:val="00"/>
    <w:family w:val="swiss"/>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1E92C" w14:textId="77777777" w:rsidR="00AE40D1" w:rsidRPr="00AE40D1" w:rsidRDefault="00AE40D1" w:rsidP="00D771F9">
    <w:pPr>
      <w:pStyle w:val="Foote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A738F" w14:textId="77777777" w:rsidR="00AE40D1" w:rsidRPr="00AE40D1" w:rsidRDefault="00AE40D1" w:rsidP="00D771F9">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4FE9D" w14:textId="77777777" w:rsidR="007E3C1E" w:rsidRDefault="007E3C1E" w:rsidP="00D771F9">
      <w:r>
        <w:separator/>
      </w:r>
    </w:p>
  </w:footnote>
  <w:footnote w:type="continuationSeparator" w:id="0">
    <w:p w14:paraId="694236AE" w14:textId="77777777" w:rsidR="007E3C1E" w:rsidRDefault="007E3C1E" w:rsidP="00D77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A6852" w14:textId="4AFE3DD6" w:rsidR="00DE4224" w:rsidRPr="00B40A1A" w:rsidRDefault="002A4DB7" w:rsidP="00D771F9">
    <w:pPr>
      <w:pStyle w:val="Header"/>
      <w:rPr>
        <w:b/>
        <w:bCs/>
      </w:rPr>
    </w:pPr>
    <w:r>
      <w:tab/>
    </w:r>
    <w:r>
      <w:tab/>
    </w:r>
    <w:r w:rsidR="004E6E95" w:rsidRPr="00B40A1A">
      <w:rPr>
        <w:b/>
        <w:bCs/>
        <w:u w:val="single"/>
      </w:rPr>
      <w:t>Regulation</w:t>
    </w:r>
    <w:r w:rsidRPr="00B40A1A">
      <w:rPr>
        <w:b/>
        <w:bCs/>
      </w:rPr>
      <w:t xml:space="preserve"> </w:t>
    </w:r>
    <w:r w:rsidR="00087DF6" w:rsidRPr="00B40A1A">
      <w:rPr>
        <w:b/>
        <w:bCs/>
      </w:rPr>
      <w:t>5410</w:t>
    </w:r>
  </w:p>
  <w:p w14:paraId="7320D73F" w14:textId="77777777" w:rsidR="002A4DB7" w:rsidRPr="00B40A1A" w:rsidRDefault="002A4DB7" w:rsidP="00087DF6">
    <w:pPr>
      <w:pStyle w:val="Header"/>
      <w:spacing w:after="240"/>
      <w:rPr>
        <w:b/>
        <w:bCs/>
      </w:rPr>
    </w:pPr>
    <w:r w:rsidRPr="00B40A1A">
      <w:rPr>
        <w:b/>
        <w:bCs/>
      </w:rPr>
      <w:tab/>
    </w:r>
    <w:r w:rsidRPr="00B40A1A">
      <w:rPr>
        <w:b/>
        <w:bCs/>
      </w:rPr>
      <w:tab/>
      <w:t xml:space="preserve">Page </w:t>
    </w:r>
    <w:r w:rsidRPr="00B40A1A">
      <w:rPr>
        <w:b/>
        <w:bCs/>
      </w:rPr>
      <w:fldChar w:fldCharType="begin"/>
    </w:r>
    <w:r w:rsidRPr="00B40A1A">
      <w:rPr>
        <w:b/>
        <w:bCs/>
      </w:rPr>
      <w:instrText xml:space="preserve"> PAGE   \* MERGEFORMAT </w:instrText>
    </w:r>
    <w:r w:rsidRPr="00B40A1A">
      <w:rPr>
        <w:b/>
        <w:bCs/>
      </w:rPr>
      <w:fldChar w:fldCharType="separate"/>
    </w:r>
    <w:r w:rsidR="00755E44" w:rsidRPr="00B40A1A">
      <w:rPr>
        <w:b/>
        <w:bCs/>
        <w:noProof/>
      </w:rPr>
      <w:t>2</w:t>
    </w:r>
    <w:r w:rsidRPr="00B40A1A">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46C89"/>
    <w:multiLevelType w:val="hybridMultilevel"/>
    <w:tmpl w:val="46AC9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F1C55"/>
    <w:multiLevelType w:val="hybridMultilevel"/>
    <w:tmpl w:val="4A30780E"/>
    <w:lvl w:ilvl="0" w:tplc="FFFFFFFF">
      <w:start w:val="1"/>
      <w:numFmt w:val="decimal"/>
      <w:lvlText w:val="%1."/>
      <w:lvlJc w:val="left"/>
      <w:pPr>
        <w:tabs>
          <w:tab w:val="num" w:pos="720"/>
        </w:tabs>
        <w:ind w:left="72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3B2006D1"/>
    <w:multiLevelType w:val="hybridMultilevel"/>
    <w:tmpl w:val="53E4B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1E271A"/>
    <w:multiLevelType w:val="hybridMultilevel"/>
    <w:tmpl w:val="AA7E3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8B5ADC"/>
    <w:multiLevelType w:val="hybridMultilevel"/>
    <w:tmpl w:val="CEF89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9D4E02"/>
    <w:multiLevelType w:val="hybridMultilevel"/>
    <w:tmpl w:val="F4FC2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022806"/>
    <w:multiLevelType w:val="hybridMultilevel"/>
    <w:tmpl w:val="6BEA7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49338A"/>
    <w:multiLevelType w:val="hybridMultilevel"/>
    <w:tmpl w:val="F7202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5445E7"/>
    <w:multiLevelType w:val="hybridMultilevel"/>
    <w:tmpl w:val="09E4C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9411629">
    <w:abstractNumId w:val="1"/>
  </w:num>
  <w:num w:numId="2" w16cid:durableId="106511788">
    <w:abstractNumId w:val="2"/>
  </w:num>
  <w:num w:numId="3" w16cid:durableId="696738824">
    <w:abstractNumId w:val="3"/>
  </w:num>
  <w:num w:numId="4" w16cid:durableId="694229572">
    <w:abstractNumId w:val="5"/>
  </w:num>
  <w:num w:numId="5" w16cid:durableId="269551372">
    <w:abstractNumId w:val="0"/>
  </w:num>
  <w:num w:numId="6" w16cid:durableId="1834759333">
    <w:abstractNumId w:val="8"/>
  </w:num>
  <w:num w:numId="7" w16cid:durableId="296836861">
    <w:abstractNumId w:val="6"/>
  </w:num>
  <w:num w:numId="8" w16cid:durableId="1102797384">
    <w:abstractNumId w:val="4"/>
  </w:num>
  <w:num w:numId="9" w16cid:durableId="2030601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DF6"/>
    <w:rsid w:val="00087DF6"/>
    <w:rsid w:val="001E58A4"/>
    <w:rsid w:val="00217AF9"/>
    <w:rsid w:val="002A4DB7"/>
    <w:rsid w:val="00357687"/>
    <w:rsid w:val="00360ED2"/>
    <w:rsid w:val="00420892"/>
    <w:rsid w:val="004E6E95"/>
    <w:rsid w:val="00511675"/>
    <w:rsid w:val="005D49E9"/>
    <w:rsid w:val="00600D61"/>
    <w:rsid w:val="006A363D"/>
    <w:rsid w:val="006A552E"/>
    <w:rsid w:val="006F54BD"/>
    <w:rsid w:val="00703006"/>
    <w:rsid w:val="00747104"/>
    <w:rsid w:val="00755E44"/>
    <w:rsid w:val="00760762"/>
    <w:rsid w:val="007E3C1E"/>
    <w:rsid w:val="008906DA"/>
    <w:rsid w:val="008E6291"/>
    <w:rsid w:val="0091380E"/>
    <w:rsid w:val="00A403C3"/>
    <w:rsid w:val="00A86DD4"/>
    <w:rsid w:val="00AA6CD6"/>
    <w:rsid w:val="00AE40D1"/>
    <w:rsid w:val="00AF2F0E"/>
    <w:rsid w:val="00B40A1A"/>
    <w:rsid w:val="00BC3A57"/>
    <w:rsid w:val="00BD1CF6"/>
    <w:rsid w:val="00C12E28"/>
    <w:rsid w:val="00D527AE"/>
    <w:rsid w:val="00D771F9"/>
    <w:rsid w:val="00DC224C"/>
    <w:rsid w:val="00DE4224"/>
    <w:rsid w:val="00DF5885"/>
    <w:rsid w:val="00F14D7A"/>
    <w:rsid w:val="00F90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90FCCC"/>
  <w15:chartTrackingRefBased/>
  <w15:docId w15:val="{E28B4FF3-5733-4985-82C8-F4BC3767A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1F9"/>
    <w:pPr>
      <w:jc w:val="both"/>
    </w:pPr>
    <w:rPr>
      <w:rFonts w:eastAsia="MS Mincho"/>
      <w:sz w:val="24"/>
      <w:szCs w:val="24"/>
    </w:rPr>
  </w:style>
  <w:style w:type="paragraph" w:styleId="Heading1">
    <w:name w:val="heading 1"/>
    <w:basedOn w:val="Normal"/>
    <w:next w:val="Normal"/>
    <w:qFormat/>
    <w:pPr>
      <w:keepNext/>
      <w:outlineLvl w:val="0"/>
    </w:pPr>
    <w:rPr>
      <w:b/>
      <w:bCs/>
      <w:szCs w:val="20"/>
      <w:u w:val="single"/>
    </w:rPr>
  </w:style>
  <w:style w:type="paragraph" w:styleId="Heading2">
    <w:name w:val="heading 2"/>
    <w:basedOn w:val="Normal"/>
    <w:next w:val="Normal"/>
    <w:qFormat/>
    <w:pPr>
      <w:keepNext/>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Pr>
      <w:rFonts w:ascii="EngraversGothic BT" w:hAnsi="EngraversGothic BT"/>
      <w:sz w:val="36"/>
      <w:szCs w:val="36"/>
    </w:rPr>
  </w:style>
  <w:style w:type="paragraph" w:styleId="Header">
    <w:name w:val="header"/>
    <w:basedOn w:val="Normal"/>
    <w:link w:val="HeaderChar"/>
    <w:uiPriority w:val="99"/>
    <w:unhideWhenUsed/>
    <w:rsid w:val="00AE40D1"/>
    <w:pPr>
      <w:tabs>
        <w:tab w:val="center" w:pos="4680"/>
        <w:tab w:val="right" w:pos="9360"/>
      </w:tabs>
    </w:pPr>
  </w:style>
  <w:style w:type="character" w:customStyle="1" w:styleId="HeaderChar">
    <w:name w:val="Header Char"/>
    <w:link w:val="Header"/>
    <w:uiPriority w:val="99"/>
    <w:rsid w:val="00AE40D1"/>
    <w:rPr>
      <w:sz w:val="24"/>
      <w:szCs w:val="24"/>
    </w:rPr>
  </w:style>
  <w:style w:type="paragraph" w:styleId="Footer">
    <w:name w:val="footer"/>
    <w:basedOn w:val="Normal"/>
    <w:link w:val="FooterChar"/>
    <w:uiPriority w:val="99"/>
    <w:unhideWhenUsed/>
    <w:rsid w:val="00AE40D1"/>
    <w:pPr>
      <w:tabs>
        <w:tab w:val="center" w:pos="4680"/>
        <w:tab w:val="right" w:pos="9360"/>
      </w:tabs>
    </w:pPr>
  </w:style>
  <w:style w:type="character" w:customStyle="1" w:styleId="FooterChar">
    <w:name w:val="Footer Char"/>
    <w:link w:val="Footer"/>
    <w:uiPriority w:val="99"/>
    <w:rsid w:val="00AE40D1"/>
    <w:rPr>
      <w:sz w:val="24"/>
      <w:szCs w:val="24"/>
    </w:rPr>
  </w:style>
  <w:style w:type="paragraph" w:styleId="Revision">
    <w:name w:val="Revision"/>
    <w:hidden/>
    <w:uiPriority w:val="99"/>
    <w:semiHidden/>
    <w:rsid w:val="00357687"/>
    <w:rPr>
      <w:sz w:val="24"/>
      <w:szCs w:val="24"/>
    </w:rPr>
  </w:style>
  <w:style w:type="paragraph" w:styleId="ListParagraph">
    <w:name w:val="List Paragraph"/>
    <w:basedOn w:val="Normal"/>
    <w:uiPriority w:val="34"/>
    <w:qFormat/>
    <w:rsid w:val="00D527AE"/>
    <w:pPr>
      <w:ind w:left="720"/>
      <w:contextualSpacing/>
    </w:pPr>
  </w:style>
  <w:style w:type="table" w:styleId="TableGrid">
    <w:name w:val="Table Grid"/>
    <w:basedOn w:val="TableNormal"/>
    <w:uiPriority w:val="59"/>
    <w:rsid w:val="00D77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771F9"/>
    <w:pPr>
      <w:contextualSpacing/>
    </w:pPr>
    <w:rPr>
      <w:rFonts w:eastAsiaTheme="majorEastAsia"/>
      <w:b/>
      <w:bCs/>
      <w:caps/>
      <w:spacing w:val="-10"/>
      <w:kern w:val="28"/>
      <w:u w:val="single"/>
    </w:rPr>
  </w:style>
  <w:style w:type="character" w:customStyle="1" w:styleId="TitleChar">
    <w:name w:val="Title Char"/>
    <w:basedOn w:val="DefaultParagraphFont"/>
    <w:link w:val="Title"/>
    <w:uiPriority w:val="10"/>
    <w:rsid w:val="00D771F9"/>
    <w:rPr>
      <w:rFonts w:eastAsiaTheme="majorEastAsia"/>
      <w:b/>
      <w:bCs/>
      <w:caps/>
      <w:spacing w:val="-10"/>
      <w:kern w:val="28"/>
      <w:sz w:val="24"/>
      <w:szCs w:val="24"/>
      <w:u w:val="single"/>
    </w:rPr>
  </w:style>
  <w:style w:type="paragraph" w:customStyle="1" w:styleId="CodeReference">
    <w:name w:val="Code Reference"/>
    <w:basedOn w:val="Normal"/>
    <w:link w:val="CodeReferenceChar"/>
    <w:qFormat/>
    <w:rsid w:val="00D771F9"/>
    <w:rPr>
      <w:b/>
      <w:bCs/>
    </w:rPr>
  </w:style>
  <w:style w:type="character" w:customStyle="1" w:styleId="CodeReferenceChar">
    <w:name w:val="Code Reference Char"/>
    <w:basedOn w:val="DefaultParagraphFont"/>
    <w:link w:val="CodeReference"/>
    <w:rsid w:val="00D771F9"/>
    <w:rPr>
      <w:rFonts w:eastAsia="MS Mincho"/>
      <w:b/>
      <w:bCs/>
      <w:sz w:val="24"/>
      <w:szCs w:val="24"/>
    </w:rPr>
  </w:style>
  <w:style w:type="paragraph" w:customStyle="1" w:styleId="ChapterTitle">
    <w:name w:val="Chapter_Title"/>
    <w:basedOn w:val="Title"/>
    <w:link w:val="ChapterTitleChar"/>
    <w:qFormat/>
    <w:rsid w:val="00D771F9"/>
  </w:style>
  <w:style w:type="character" w:customStyle="1" w:styleId="ChapterTitleChar">
    <w:name w:val="Chapter_Title Char"/>
    <w:basedOn w:val="TitleChar"/>
    <w:link w:val="ChapterTitle"/>
    <w:rsid w:val="00D771F9"/>
    <w:rPr>
      <w:rFonts w:eastAsiaTheme="majorEastAsia"/>
      <w:b/>
      <w:bCs/>
      <w:caps/>
      <w:spacing w:val="-10"/>
      <w:kern w:val="28"/>
      <w:sz w:val="24"/>
      <w:szCs w:val="24"/>
      <w:u w:val="single"/>
    </w:rPr>
  </w:style>
  <w:style w:type="paragraph" w:customStyle="1" w:styleId="SubchapterTitle">
    <w:name w:val="Subchapter_Title"/>
    <w:basedOn w:val="Normal"/>
    <w:link w:val="SubchapterTitleChar"/>
    <w:qFormat/>
    <w:rsid w:val="00D771F9"/>
    <w:rPr>
      <w:b/>
      <w:bCs/>
      <w:u w:val="single"/>
    </w:rPr>
  </w:style>
  <w:style w:type="character" w:customStyle="1" w:styleId="SubchapterTitleChar">
    <w:name w:val="Subchapter_Title Char"/>
    <w:basedOn w:val="DefaultParagraphFont"/>
    <w:link w:val="SubchapterTitle"/>
    <w:rsid w:val="00D771F9"/>
    <w:rPr>
      <w:rFonts w:eastAsia="MS Mincho"/>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081064">
      <w:bodyDiv w:val="1"/>
      <w:marLeft w:val="0"/>
      <w:marRight w:val="0"/>
      <w:marTop w:val="0"/>
      <w:marBottom w:val="0"/>
      <w:divBdr>
        <w:top w:val="none" w:sz="0" w:space="0" w:color="auto"/>
        <w:left w:val="none" w:sz="0" w:space="0" w:color="auto"/>
        <w:bottom w:val="none" w:sz="0" w:space="0" w:color="auto"/>
        <w:right w:val="none" w:sz="0" w:space="0" w:color="auto"/>
      </w:divBdr>
    </w:div>
    <w:div w:id="63872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Brazill\Documents\Custom%20Office%20Templates\MCE%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MCE Policy Template</Template>
  <TotalTime>0</TotalTime>
  <Pages>2</Pages>
  <Words>423</Words>
  <Characters>2280</Characters>
  <Application>Microsoft Office Word</Application>
  <DocSecurity>0</DocSecurity>
  <PresentationFormat>11|.DOC</PresentationFormat>
  <Lines>76</Lines>
  <Paragraphs>30</Paragraphs>
  <ScaleCrop>false</ScaleCrop>
  <HeadingPairs>
    <vt:vector size="2" baseType="variant">
      <vt:variant>
        <vt:lpstr>Title</vt:lpstr>
      </vt:variant>
      <vt:variant>
        <vt:i4>1</vt:i4>
      </vt:variant>
    </vt:vector>
  </HeadingPairs>
  <TitlesOfParts>
    <vt:vector size="1" baseType="lpstr">
      <vt:lpstr>P1432.DOC</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P1432.DOC</dc:title>
  <dc:subject>wdNOSTAMP</dc:subject>
  <dc:creator>Pat Brazill</dc:creator>
  <cp:keywords/>
  <dc:description/>
  <cp:lastModifiedBy>Nicole Boyles</cp:lastModifiedBy>
  <cp:revision>2</cp:revision>
  <cp:lastPrinted>2014-07-01T22:15:00Z</cp:lastPrinted>
  <dcterms:created xsi:type="dcterms:W3CDTF">2026-08-28T23:25:00Z</dcterms:created>
  <dcterms:modified xsi:type="dcterms:W3CDTF">2026-08-28T23:25:00Z</dcterms:modified>
</cp:coreProperties>
</file>